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9D4C" w14:textId="77777777" w:rsidR="00455581" w:rsidRDefault="00455581" w:rsidP="00455581">
      <w:pPr>
        <w:rPr>
          <w:sz w:val="24"/>
        </w:rPr>
      </w:pPr>
    </w:p>
    <w:p w14:paraId="7AFFCC21" w14:textId="786A109F" w:rsidR="00455581" w:rsidRPr="00455581" w:rsidRDefault="00455581" w:rsidP="00455581">
      <w:pPr>
        <w:rPr>
          <w:sz w:val="24"/>
          <w:highlight w:val="yellow"/>
        </w:rPr>
      </w:pPr>
      <w:r w:rsidRPr="00455581">
        <w:rPr>
          <w:sz w:val="24"/>
          <w:highlight w:val="yellow"/>
        </w:rPr>
        <w:t>Agency Representative</w:t>
      </w:r>
    </w:p>
    <w:p w14:paraId="42470413" w14:textId="77777777" w:rsidR="00455581" w:rsidRPr="00455581" w:rsidRDefault="00455581" w:rsidP="00455581">
      <w:pPr>
        <w:rPr>
          <w:sz w:val="24"/>
          <w:highlight w:val="yellow"/>
        </w:rPr>
      </w:pPr>
      <w:r w:rsidRPr="00455581">
        <w:rPr>
          <w:sz w:val="24"/>
          <w:highlight w:val="yellow"/>
        </w:rPr>
        <w:t>Agency Address</w:t>
      </w:r>
    </w:p>
    <w:p w14:paraId="397430EF" w14:textId="77777777" w:rsidR="00455581" w:rsidRPr="00455581" w:rsidRDefault="00455581" w:rsidP="00455581">
      <w:pPr>
        <w:rPr>
          <w:sz w:val="24"/>
          <w:highlight w:val="yellow"/>
        </w:rPr>
      </w:pPr>
      <w:r w:rsidRPr="00455581">
        <w:rPr>
          <w:sz w:val="24"/>
          <w:highlight w:val="yellow"/>
        </w:rPr>
        <w:t>Agency Phone</w:t>
      </w:r>
    </w:p>
    <w:p w14:paraId="3986071C" w14:textId="77777777" w:rsidR="00455581" w:rsidRPr="00011471" w:rsidRDefault="00455581" w:rsidP="00455581">
      <w:pPr>
        <w:rPr>
          <w:sz w:val="24"/>
        </w:rPr>
      </w:pPr>
      <w:r w:rsidRPr="00455581">
        <w:rPr>
          <w:sz w:val="24"/>
          <w:highlight w:val="yellow"/>
        </w:rPr>
        <w:t>Agency Email</w:t>
      </w:r>
    </w:p>
    <w:p w14:paraId="718551E5" w14:textId="77777777" w:rsidR="00ED56EB" w:rsidRPr="00ED56EB" w:rsidRDefault="00ED56EB" w:rsidP="00ED56EB">
      <w:pPr>
        <w:rPr>
          <w:b/>
          <w:sz w:val="22"/>
          <w:szCs w:val="22"/>
        </w:rPr>
      </w:pPr>
    </w:p>
    <w:p w14:paraId="22A3B10F" w14:textId="50B28D8D" w:rsidR="00ED56EB" w:rsidRPr="00ED56EB" w:rsidRDefault="00ED56EB" w:rsidP="00ED56EB">
      <w:pPr>
        <w:rPr>
          <w:b/>
          <w:bCs/>
          <w:sz w:val="22"/>
          <w:szCs w:val="22"/>
        </w:rPr>
      </w:pPr>
      <w:r w:rsidRPr="00137F5A">
        <w:rPr>
          <w:sz w:val="22"/>
          <w:szCs w:val="22"/>
        </w:rPr>
        <w:t>Date:</w:t>
      </w:r>
      <w:r w:rsidRPr="00ED56EB">
        <w:rPr>
          <w:b/>
          <w:bCs/>
          <w:sz w:val="22"/>
          <w:szCs w:val="22"/>
        </w:rPr>
        <w:t xml:space="preserve"> </w:t>
      </w:r>
      <w:r w:rsidR="007A4593">
        <w:rPr>
          <w:sz w:val="22"/>
          <w:szCs w:val="22"/>
        </w:rPr>
        <w:t>[</w:t>
      </w:r>
      <w:r w:rsidR="00137F5A" w:rsidRPr="00137F5A">
        <w:rPr>
          <w:sz w:val="22"/>
          <w:szCs w:val="22"/>
          <w:highlight w:val="yellow"/>
        </w:rPr>
        <w:t>Date Here</w:t>
      </w:r>
      <w:r w:rsidR="007A4593">
        <w:rPr>
          <w:sz w:val="22"/>
          <w:szCs w:val="22"/>
        </w:rPr>
        <w:t>]</w:t>
      </w:r>
    </w:p>
    <w:p w14:paraId="7CCC5174" w14:textId="77777777" w:rsidR="00ED56EB" w:rsidRPr="00ED56EB" w:rsidRDefault="00ED56EB" w:rsidP="00ED56EB">
      <w:pPr>
        <w:rPr>
          <w:sz w:val="22"/>
          <w:szCs w:val="22"/>
        </w:rPr>
      </w:pPr>
    </w:p>
    <w:p w14:paraId="74902087" w14:textId="72E20A36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 xml:space="preserve">Dear </w:t>
      </w:r>
      <w:r w:rsidR="00137F5A">
        <w:rPr>
          <w:sz w:val="24"/>
        </w:rPr>
        <w:t>[</w:t>
      </w:r>
      <w:r w:rsidR="00137F5A" w:rsidRPr="00137F5A">
        <w:rPr>
          <w:sz w:val="24"/>
          <w:highlight w:val="yellow"/>
        </w:rPr>
        <w:t>Name Here</w:t>
      </w:r>
      <w:r w:rsidR="00137F5A">
        <w:rPr>
          <w:sz w:val="24"/>
        </w:rPr>
        <w:t>]</w:t>
      </w:r>
      <w:r w:rsidRPr="00011471">
        <w:rPr>
          <w:sz w:val="24"/>
        </w:rPr>
        <w:t>:</w:t>
      </w:r>
    </w:p>
    <w:p w14:paraId="583CC12B" w14:textId="77777777" w:rsidR="000454F8" w:rsidRPr="00011471" w:rsidRDefault="000454F8" w:rsidP="000454F8">
      <w:pPr>
        <w:rPr>
          <w:sz w:val="24"/>
        </w:rPr>
      </w:pPr>
    </w:p>
    <w:p w14:paraId="2DCB7EA4" w14:textId="77777777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>This is to request a no-cost extension of the following grant:</w:t>
      </w:r>
    </w:p>
    <w:p w14:paraId="72C62241" w14:textId="77777777" w:rsidR="000454F8" w:rsidRPr="00011471" w:rsidRDefault="000454F8" w:rsidP="000454F8">
      <w:pPr>
        <w:rPr>
          <w:sz w:val="24"/>
        </w:rPr>
      </w:pPr>
    </w:p>
    <w:p w14:paraId="361D1F29" w14:textId="67BA6B21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ab/>
        <w:t>Agency project number:</w:t>
      </w:r>
      <w:r w:rsidR="00137F5A">
        <w:rPr>
          <w:sz w:val="24"/>
        </w:rPr>
        <w:t xml:space="preserve"> [</w:t>
      </w:r>
      <w:r w:rsidR="008C16AF" w:rsidRPr="008C16AF">
        <w:rPr>
          <w:sz w:val="24"/>
          <w:highlight w:val="yellow"/>
        </w:rPr>
        <w:t>Enter here</w:t>
      </w:r>
      <w:r w:rsidR="008C16AF">
        <w:rPr>
          <w:sz w:val="24"/>
        </w:rPr>
        <w:t>]</w:t>
      </w:r>
    </w:p>
    <w:p w14:paraId="16413200" w14:textId="5633A5CC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ab/>
        <w:t>Principal Investigator name:</w:t>
      </w:r>
      <w:r w:rsidR="008C16AF" w:rsidRPr="008C16AF">
        <w:rPr>
          <w:sz w:val="24"/>
        </w:rPr>
        <w:t xml:space="preserve"> </w:t>
      </w:r>
      <w:r w:rsidR="008C16AF">
        <w:rPr>
          <w:sz w:val="24"/>
        </w:rPr>
        <w:t>[</w:t>
      </w:r>
      <w:r w:rsidR="008C16AF" w:rsidRPr="008C16AF">
        <w:rPr>
          <w:sz w:val="24"/>
          <w:highlight w:val="yellow"/>
        </w:rPr>
        <w:t>Enter here</w:t>
      </w:r>
      <w:r w:rsidR="008C16AF">
        <w:rPr>
          <w:sz w:val="24"/>
        </w:rPr>
        <w:t>]</w:t>
      </w:r>
    </w:p>
    <w:p w14:paraId="5E27F620" w14:textId="552E33D9" w:rsidR="000454F8" w:rsidRDefault="000454F8" w:rsidP="000454F8">
      <w:pPr>
        <w:rPr>
          <w:sz w:val="24"/>
        </w:rPr>
      </w:pPr>
      <w:r>
        <w:rPr>
          <w:sz w:val="24"/>
        </w:rPr>
        <w:tab/>
        <w:t>Project title:</w:t>
      </w:r>
      <w:r w:rsidR="008C16AF" w:rsidRPr="008C16AF">
        <w:rPr>
          <w:sz w:val="24"/>
        </w:rPr>
        <w:t xml:space="preserve"> </w:t>
      </w:r>
      <w:r w:rsidR="008C16AF">
        <w:rPr>
          <w:sz w:val="24"/>
        </w:rPr>
        <w:t>[</w:t>
      </w:r>
      <w:r w:rsidR="008C16AF" w:rsidRPr="008C16AF">
        <w:rPr>
          <w:sz w:val="24"/>
          <w:highlight w:val="yellow"/>
        </w:rPr>
        <w:t>Enter here</w:t>
      </w:r>
      <w:r w:rsidR="008C16AF">
        <w:rPr>
          <w:sz w:val="24"/>
        </w:rPr>
        <w:t>]</w:t>
      </w:r>
    </w:p>
    <w:p w14:paraId="3E1A1872" w14:textId="3FC511B1" w:rsidR="000454F8" w:rsidRPr="00011471" w:rsidRDefault="000454F8" w:rsidP="000454F8">
      <w:pPr>
        <w:ind w:firstLine="720"/>
        <w:rPr>
          <w:sz w:val="24"/>
        </w:rPr>
      </w:pPr>
      <w:r>
        <w:rPr>
          <w:sz w:val="24"/>
        </w:rPr>
        <w:t>UF award number:</w:t>
      </w:r>
      <w:r w:rsidR="008C16AF" w:rsidRPr="008C16AF">
        <w:rPr>
          <w:sz w:val="24"/>
        </w:rPr>
        <w:t xml:space="preserve"> </w:t>
      </w:r>
      <w:r w:rsidR="008C16AF">
        <w:rPr>
          <w:sz w:val="24"/>
        </w:rPr>
        <w:t>[</w:t>
      </w:r>
      <w:r w:rsidR="008C16AF" w:rsidRPr="008C16AF">
        <w:rPr>
          <w:sz w:val="24"/>
          <w:highlight w:val="yellow"/>
        </w:rPr>
        <w:t>Enter here</w:t>
      </w:r>
      <w:r w:rsidR="008C16AF">
        <w:rPr>
          <w:sz w:val="24"/>
        </w:rPr>
        <w:t>]</w:t>
      </w:r>
    </w:p>
    <w:p w14:paraId="0A2899B2" w14:textId="0F5A6A95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ab/>
        <w:t>Award period:</w:t>
      </w:r>
      <w:r w:rsidR="008C16AF" w:rsidRPr="008C16AF">
        <w:rPr>
          <w:sz w:val="24"/>
        </w:rPr>
        <w:t xml:space="preserve"> </w:t>
      </w:r>
      <w:r w:rsidR="008C16AF">
        <w:rPr>
          <w:sz w:val="24"/>
        </w:rPr>
        <w:t>[</w:t>
      </w:r>
      <w:r w:rsidR="008C16AF" w:rsidRPr="008C16AF">
        <w:rPr>
          <w:sz w:val="24"/>
          <w:highlight w:val="yellow"/>
        </w:rPr>
        <w:t>Enter here</w:t>
      </w:r>
      <w:r w:rsidR="008C16AF">
        <w:rPr>
          <w:sz w:val="24"/>
        </w:rPr>
        <w:t>]</w:t>
      </w:r>
    </w:p>
    <w:p w14:paraId="529CF1B1" w14:textId="77777777" w:rsidR="000454F8" w:rsidRPr="00011471" w:rsidRDefault="000454F8" w:rsidP="000454F8">
      <w:pPr>
        <w:rPr>
          <w:sz w:val="24"/>
        </w:rPr>
      </w:pPr>
    </w:p>
    <w:p w14:paraId="69F0FDB2" w14:textId="2CBB5808" w:rsidR="000454F8" w:rsidRPr="00011471" w:rsidRDefault="000454F8" w:rsidP="000454F8">
      <w:pPr>
        <w:rPr>
          <w:i/>
          <w:sz w:val="24"/>
        </w:rPr>
      </w:pPr>
      <w:r w:rsidRPr="00011471">
        <w:rPr>
          <w:sz w:val="24"/>
        </w:rPr>
        <w:t xml:space="preserve">We would like to extend this project until </w:t>
      </w:r>
      <w:r>
        <w:rPr>
          <w:sz w:val="24"/>
        </w:rPr>
        <w:t>[</w:t>
      </w:r>
      <w:r w:rsidRPr="005F7A4B">
        <w:rPr>
          <w:i/>
          <w:sz w:val="24"/>
          <w:highlight w:val="yellow"/>
        </w:rPr>
        <w:t>requested end date</w:t>
      </w:r>
      <w:r w:rsidR="005F7A4B">
        <w:rPr>
          <w:sz w:val="24"/>
        </w:rPr>
        <w:t>]</w:t>
      </w:r>
      <w:r w:rsidRPr="00011471">
        <w:rPr>
          <w:sz w:val="24"/>
        </w:rPr>
        <w:t xml:space="preserve">.  </w:t>
      </w:r>
      <w:r w:rsidR="005F7A4B">
        <w:rPr>
          <w:sz w:val="24"/>
        </w:rPr>
        <w:t>[</w:t>
      </w:r>
      <w:r w:rsidRPr="005F7A4B">
        <w:rPr>
          <w:i/>
          <w:sz w:val="24"/>
          <w:highlight w:val="yellow"/>
        </w:rPr>
        <w:t>Then provide a clear justification statement, summary of progress to date, estimate of funds remaining and if we haven’t received the funds a confirmation that we will continue to invoice the sponsor for remaining funds, and timetable for completion.</w:t>
      </w:r>
      <w:r w:rsidR="005F7A4B" w:rsidRPr="005F7A4B">
        <w:rPr>
          <w:i/>
          <w:sz w:val="24"/>
          <w:highlight w:val="yellow"/>
        </w:rPr>
        <w:t>]</w:t>
      </w:r>
    </w:p>
    <w:p w14:paraId="5D41932B" w14:textId="77777777" w:rsidR="000454F8" w:rsidRDefault="000454F8" w:rsidP="000454F8">
      <w:pPr>
        <w:rPr>
          <w:sz w:val="24"/>
        </w:rPr>
      </w:pPr>
    </w:p>
    <w:p w14:paraId="37B7BBFA" w14:textId="3A52BEA5" w:rsidR="000454F8" w:rsidRDefault="005F7A4B" w:rsidP="000454F8">
      <w:pPr>
        <w:rPr>
          <w:i/>
          <w:sz w:val="24"/>
        </w:rPr>
      </w:pPr>
      <w:r>
        <w:rPr>
          <w:i/>
          <w:sz w:val="24"/>
        </w:rPr>
        <w:t>[</w:t>
      </w:r>
      <w:r w:rsidR="000454F8" w:rsidRPr="005F7A4B">
        <w:rPr>
          <w:i/>
          <w:sz w:val="24"/>
          <w:highlight w:val="yellow"/>
        </w:rPr>
        <w:t>If effort is being reduced for any key person from what was originally budgeted, indicate the new commitment during the extension period and the reason for the reduction.</w:t>
      </w:r>
      <w:r w:rsidRPr="005F7A4B">
        <w:rPr>
          <w:i/>
          <w:sz w:val="24"/>
          <w:highlight w:val="yellow"/>
        </w:rPr>
        <w:t>]</w:t>
      </w:r>
    </w:p>
    <w:p w14:paraId="1EB33A1E" w14:textId="77777777" w:rsidR="000454F8" w:rsidRPr="00C15393" w:rsidRDefault="000454F8" w:rsidP="000454F8">
      <w:pPr>
        <w:rPr>
          <w:i/>
          <w:sz w:val="24"/>
        </w:rPr>
      </w:pPr>
    </w:p>
    <w:p w14:paraId="5CC951A3" w14:textId="77777777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 xml:space="preserve">If more information is required, please contact </w:t>
      </w:r>
      <w:hyperlink r:id="rId6" w:history="1">
        <w:r w:rsidRPr="007D34FE">
          <w:rPr>
            <w:rStyle w:val="Hyperlink"/>
            <w:sz w:val="24"/>
          </w:rPr>
          <w:t>ufawards@ufl.edu</w:t>
        </w:r>
      </w:hyperlink>
      <w:r w:rsidRPr="00011471">
        <w:rPr>
          <w:sz w:val="24"/>
        </w:rPr>
        <w:t>.</w:t>
      </w:r>
      <w:r>
        <w:rPr>
          <w:sz w:val="24"/>
        </w:rPr>
        <w:t xml:space="preserve"> </w:t>
      </w:r>
      <w:r w:rsidRPr="00011471">
        <w:rPr>
          <w:sz w:val="24"/>
        </w:rPr>
        <w:t>Thank you for your consideration of this request.  If you approve of the no-cost extension request, please sign below and return to the following address:</w:t>
      </w:r>
    </w:p>
    <w:p w14:paraId="324DB1A8" w14:textId="77777777" w:rsidR="000454F8" w:rsidRPr="00011471" w:rsidRDefault="000454F8" w:rsidP="000454F8">
      <w:pPr>
        <w:rPr>
          <w:sz w:val="24"/>
        </w:rPr>
      </w:pPr>
    </w:p>
    <w:p w14:paraId="69A552E5" w14:textId="77777777" w:rsidR="000454F8" w:rsidRPr="00011471" w:rsidRDefault="000454F8" w:rsidP="000454F8">
      <w:pPr>
        <w:autoSpaceDE w:val="0"/>
        <w:autoSpaceDN w:val="0"/>
        <w:adjustRightInd w:val="0"/>
        <w:rPr>
          <w:sz w:val="24"/>
        </w:rPr>
      </w:pPr>
      <w:r w:rsidRPr="00011471">
        <w:rPr>
          <w:sz w:val="24"/>
        </w:rPr>
        <w:tab/>
        <w:t xml:space="preserve">University of </w:t>
      </w:r>
      <w:r>
        <w:rPr>
          <w:sz w:val="24"/>
        </w:rPr>
        <w:t>Florida</w:t>
      </w:r>
    </w:p>
    <w:p w14:paraId="066A055E" w14:textId="77777777" w:rsidR="000454F8" w:rsidRPr="00011471" w:rsidRDefault="000454F8" w:rsidP="000454F8">
      <w:pPr>
        <w:autoSpaceDE w:val="0"/>
        <w:autoSpaceDN w:val="0"/>
        <w:adjustRightInd w:val="0"/>
        <w:rPr>
          <w:sz w:val="24"/>
        </w:rPr>
      </w:pPr>
      <w:r w:rsidRPr="00011471">
        <w:rPr>
          <w:sz w:val="24"/>
        </w:rPr>
        <w:tab/>
      </w:r>
      <w:r>
        <w:rPr>
          <w:sz w:val="24"/>
        </w:rPr>
        <w:t xml:space="preserve">Division of </w:t>
      </w:r>
      <w:r w:rsidRPr="00011471">
        <w:rPr>
          <w:sz w:val="24"/>
        </w:rPr>
        <w:t>Sponsored Programs</w:t>
      </w:r>
    </w:p>
    <w:p w14:paraId="2C5CA963" w14:textId="77777777" w:rsidR="000454F8" w:rsidRDefault="000454F8" w:rsidP="000454F8">
      <w:pPr>
        <w:autoSpaceDE w:val="0"/>
        <w:autoSpaceDN w:val="0"/>
        <w:adjustRightInd w:val="0"/>
        <w:rPr>
          <w:sz w:val="24"/>
        </w:rPr>
      </w:pPr>
      <w:r w:rsidRPr="00011471">
        <w:rPr>
          <w:sz w:val="24"/>
        </w:rPr>
        <w:tab/>
      </w:r>
      <w:hyperlink r:id="rId7" w:history="1">
        <w:r w:rsidRPr="008A2587">
          <w:rPr>
            <w:rStyle w:val="Hyperlink"/>
            <w:sz w:val="24"/>
          </w:rPr>
          <w:t>ufawards@ufl.edu</w:t>
        </w:r>
      </w:hyperlink>
    </w:p>
    <w:p w14:paraId="79DB0451" w14:textId="77777777" w:rsidR="000454F8" w:rsidRPr="00011471" w:rsidRDefault="000454F8" w:rsidP="000454F8">
      <w:pPr>
        <w:autoSpaceDE w:val="0"/>
        <w:autoSpaceDN w:val="0"/>
        <w:adjustRightInd w:val="0"/>
        <w:rPr>
          <w:sz w:val="24"/>
        </w:rPr>
      </w:pPr>
    </w:p>
    <w:p w14:paraId="624190F5" w14:textId="77777777" w:rsidR="000454F8" w:rsidRDefault="000454F8" w:rsidP="000454F8">
      <w:pPr>
        <w:rPr>
          <w:sz w:val="24"/>
        </w:rPr>
      </w:pPr>
      <w:r w:rsidRPr="00011471">
        <w:rPr>
          <w:sz w:val="24"/>
        </w:rPr>
        <w:lastRenderedPageBreak/>
        <w:t>Sincerely,</w:t>
      </w:r>
    </w:p>
    <w:p w14:paraId="2D7A6437" w14:textId="77777777" w:rsidR="005F7A4B" w:rsidRPr="00011471" w:rsidRDefault="005F7A4B" w:rsidP="000454F8">
      <w:pPr>
        <w:rPr>
          <w:sz w:val="24"/>
        </w:rPr>
      </w:pPr>
    </w:p>
    <w:p w14:paraId="0862F8D3" w14:textId="77777777" w:rsidR="000454F8" w:rsidRPr="00011471" w:rsidRDefault="000454F8" w:rsidP="000454F8">
      <w:pPr>
        <w:rPr>
          <w:sz w:val="24"/>
        </w:rPr>
      </w:pPr>
    </w:p>
    <w:p w14:paraId="57F066C1" w14:textId="6FC54807" w:rsidR="000454F8" w:rsidRPr="00011471" w:rsidRDefault="005F7A4B" w:rsidP="000454F8">
      <w:pPr>
        <w:rPr>
          <w:sz w:val="24"/>
        </w:rPr>
      </w:pPr>
      <w:r>
        <w:rPr>
          <w:sz w:val="24"/>
        </w:rPr>
        <w:t>[</w:t>
      </w:r>
      <w:r w:rsidR="000454F8" w:rsidRPr="005F7A4B">
        <w:rPr>
          <w:i/>
          <w:sz w:val="24"/>
          <w:highlight w:val="yellow"/>
        </w:rPr>
        <w:t>PI Name</w:t>
      </w:r>
      <w:r>
        <w:rPr>
          <w:sz w:val="24"/>
        </w:rPr>
        <w:t>]</w:t>
      </w:r>
    </w:p>
    <w:p w14:paraId="3CA2EB7B" w14:textId="77777777" w:rsidR="000454F8" w:rsidRPr="00011471" w:rsidRDefault="000454F8" w:rsidP="000454F8">
      <w:pPr>
        <w:rPr>
          <w:sz w:val="24"/>
        </w:rPr>
      </w:pPr>
      <w:r w:rsidRPr="00011471">
        <w:rPr>
          <w:sz w:val="24"/>
        </w:rPr>
        <w:t>Principal Investigator</w:t>
      </w:r>
    </w:p>
    <w:p w14:paraId="5130A0B4" w14:textId="6DB0367E" w:rsidR="000454F8" w:rsidRPr="00011471" w:rsidRDefault="005F7A4B" w:rsidP="000454F8">
      <w:pPr>
        <w:rPr>
          <w:sz w:val="24"/>
        </w:rPr>
      </w:pPr>
      <w:r>
        <w:rPr>
          <w:sz w:val="24"/>
        </w:rPr>
        <w:t>[</w:t>
      </w:r>
      <w:r w:rsidR="000454F8" w:rsidRPr="005F7A4B">
        <w:rPr>
          <w:i/>
          <w:sz w:val="24"/>
          <w:highlight w:val="yellow"/>
        </w:rPr>
        <w:t>Department Name/Address/etc.</w:t>
      </w:r>
      <w:r w:rsidRPr="005F7A4B">
        <w:rPr>
          <w:sz w:val="24"/>
          <w:highlight w:val="yellow"/>
        </w:rPr>
        <w:t>]</w:t>
      </w:r>
    </w:p>
    <w:p w14:paraId="5191FD1F" w14:textId="77777777" w:rsidR="000454F8" w:rsidRDefault="000454F8" w:rsidP="000454F8">
      <w:pPr>
        <w:tabs>
          <w:tab w:val="left" w:pos="360"/>
        </w:tabs>
        <w:rPr>
          <w:sz w:val="24"/>
        </w:rPr>
      </w:pPr>
    </w:p>
    <w:p w14:paraId="591F19E1" w14:textId="77777777" w:rsidR="005F7A4B" w:rsidRDefault="005F7A4B" w:rsidP="000454F8">
      <w:pPr>
        <w:tabs>
          <w:tab w:val="left" w:pos="360"/>
        </w:tabs>
        <w:rPr>
          <w:sz w:val="24"/>
        </w:rPr>
      </w:pPr>
    </w:p>
    <w:p w14:paraId="7B7321ED" w14:textId="77777777" w:rsidR="005F7A4B" w:rsidRPr="00011471" w:rsidRDefault="005F7A4B" w:rsidP="000454F8">
      <w:pPr>
        <w:tabs>
          <w:tab w:val="left" w:pos="360"/>
        </w:tabs>
        <w:rPr>
          <w:sz w:val="24"/>
        </w:rPr>
      </w:pPr>
    </w:p>
    <w:p w14:paraId="68A85F08" w14:textId="77777777" w:rsidR="000454F8" w:rsidRPr="00011471" w:rsidRDefault="000454F8" w:rsidP="000454F8">
      <w:pPr>
        <w:tabs>
          <w:tab w:val="left" w:pos="360"/>
        </w:tabs>
        <w:rPr>
          <w:sz w:val="24"/>
        </w:rPr>
      </w:pPr>
      <w:r w:rsidRPr="00011471">
        <w:rPr>
          <w:sz w:val="24"/>
        </w:rPr>
        <w:t>__________________________________</w:t>
      </w:r>
    </w:p>
    <w:p w14:paraId="1E52AEC5" w14:textId="77777777" w:rsidR="000454F8" w:rsidRPr="00011471" w:rsidRDefault="000454F8" w:rsidP="000454F8">
      <w:pPr>
        <w:tabs>
          <w:tab w:val="left" w:pos="360"/>
        </w:tabs>
        <w:rPr>
          <w:sz w:val="24"/>
        </w:rPr>
      </w:pPr>
      <w:r>
        <w:rPr>
          <w:sz w:val="24"/>
        </w:rPr>
        <w:t>Division of Sponsored Programs</w:t>
      </w:r>
    </w:p>
    <w:p w14:paraId="65076E84" w14:textId="77777777" w:rsidR="000454F8" w:rsidRPr="00011471" w:rsidRDefault="000454F8" w:rsidP="000454F8">
      <w:pPr>
        <w:tabs>
          <w:tab w:val="left" w:pos="360"/>
        </w:tabs>
        <w:rPr>
          <w:sz w:val="24"/>
        </w:rPr>
      </w:pPr>
      <w:r w:rsidRPr="00011471">
        <w:rPr>
          <w:sz w:val="24"/>
        </w:rPr>
        <w:t xml:space="preserve">University of </w:t>
      </w:r>
      <w:r>
        <w:rPr>
          <w:sz w:val="24"/>
        </w:rPr>
        <w:t>Florida</w:t>
      </w:r>
    </w:p>
    <w:p w14:paraId="6927AB92" w14:textId="77777777" w:rsidR="000454F8" w:rsidRDefault="000454F8" w:rsidP="000454F8">
      <w:pPr>
        <w:tabs>
          <w:tab w:val="left" w:pos="360"/>
        </w:tabs>
        <w:rPr>
          <w:sz w:val="24"/>
        </w:rPr>
      </w:pPr>
    </w:p>
    <w:p w14:paraId="2036662B" w14:textId="77777777" w:rsidR="005F7A4B" w:rsidRPr="00011471" w:rsidRDefault="005F7A4B" w:rsidP="000454F8">
      <w:pPr>
        <w:tabs>
          <w:tab w:val="left" w:pos="360"/>
        </w:tabs>
        <w:rPr>
          <w:sz w:val="24"/>
        </w:rPr>
      </w:pPr>
    </w:p>
    <w:p w14:paraId="31EDF647" w14:textId="73DB5662" w:rsidR="000454F8" w:rsidRPr="00011471" w:rsidRDefault="000454F8" w:rsidP="000454F8">
      <w:pPr>
        <w:tabs>
          <w:tab w:val="left" w:pos="360"/>
        </w:tabs>
        <w:rPr>
          <w:sz w:val="24"/>
        </w:rPr>
      </w:pPr>
      <w:r>
        <w:rPr>
          <w:sz w:val="24"/>
        </w:rPr>
        <w:t>__</w:t>
      </w:r>
      <w:r w:rsidRPr="00011471">
        <w:rPr>
          <w:sz w:val="24"/>
        </w:rPr>
        <w:t>______________________________</w:t>
      </w:r>
    </w:p>
    <w:p w14:paraId="110DCD66" w14:textId="77777777" w:rsidR="000454F8" w:rsidRPr="00011471" w:rsidRDefault="000454F8" w:rsidP="000454F8">
      <w:pPr>
        <w:tabs>
          <w:tab w:val="left" w:pos="360"/>
        </w:tabs>
        <w:rPr>
          <w:sz w:val="24"/>
        </w:rPr>
      </w:pPr>
      <w:r w:rsidRPr="00011471">
        <w:rPr>
          <w:sz w:val="24"/>
        </w:rPr>
        <w:t>Agency Representative</w:t>
      </w:r>
    </w:p>
    <w:p w14:paraId="56BEE0A8" w14:textId="4E4C6D8E" w:rsidR="00C17D6B" w:rsidRPr="00BF74C8" w:rsidRDefault="00C17D6B">
      <w:pPr>
        <w:rPr>
          <w:sz w:val="22"/>
          <w:szCs w:val="22"/>
        </w:rPr>
      </w:pPr>
    </w:p>
    <w:sectPr w:rsidR="00C17D6B" w:rsidRPr="00BF74C8" w:rsidSect="003F504D">
      <w:headerReference w:type="first" r:id="rId8"/>
      <w:footerReference w:type="first" r:id="rId9"/>
      <w:pgSz w:w="12240" w:h="15840" w:code="1"/>
      <w:pgMar w:top="1800" w:right="900" w:bottom="1440" w:left="1800" w:header="1627" w:footer="3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ADB0" w14:textId="77777777" w:rsidR="00FE21B7" w:rsidRDefault="00FE21B7">
      <w:r>
        <w:separator/>
      </w:r>
    </w:p>
  </w:endnote>
  <w:endnote w:type="continuationSeparator" w:id="0">
    <w:p w14:paraId="095FDF0E" w14:textId="77777777" w:rsidR="00FE21B7" w:rsidRDefault="00FE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BED9" w14:textId="77777777" w:rsidR="00992ECC" w:rsidRDefault="00992ECC">
    <w:pPr>
      <w:pStyle w:val="ThemeLine"/>
    </w:pPr>
    <w:r>
      <w:t>The Foundation for The Gator Nation</w:t>
    </w:r>
  </w:p>
  <w:p w14:paraId="279670F6" w14:textId="77777777" w:rsidR="00992ECC" w:rsidRDefault="00992ECC">
    <w:pPr>
      <w:pStyle w:val="Footer"/>
    </w:pPr>
    <w:r>
      <w:t>An Equal Opportunity Institution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5E56" w14:textId="77777777" w:rsidR="00FE21B7" w:rsidRDefault="00FE21B7">
      <w:r>
        <w:separator/>
      </w:r>
    </w:p>
  </w:footnote>
  <w:footnote w:type="continuationSeparator" w:id="0">
    <w:p w14:paraId="63A77050" w14:textId="77777777" w:rsidR="00FE21B7" w:rsidRDefault="00FE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E30D" w14:textId="03D5BF53" w:rsidR="00D91EFF" w:rsidRPr="00952750" w:rsidRDefault="00E025F5" w:rsidP="00D91EFF">
    <w:pPr>
      <w:tabs>
        <w:tab w:val="left" w:pos="7020"/>
      </w:tabs>
      <w:rPr>
        <w:rStyle w:val="UnitHeading"/>
        <w:b/>
        <w:sz w:val="18"/>
        <w:szCs w:val="18"/>
      </w:rPr>
    </w:pPr>
    <w:r w:rsidRPr="00952750">
      <w:rPr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416AF437" wp14:editId="4D7E0395">
          <wp:simplePos x="0" y="0"/>
          <wp:positionH relativeFrom="column">
            <wp:posOffset>-471004</wp:posOffset>
          </wp:positionH>
          <wp:positionV relativeFrom="paragraph">
            <wp:posOffset>-369211</wp:posOffset>
          </wp:positionV>
          <wp:extent cx="2298700" cy="419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4181C" w14:textId="63AD4797" w:rsidR="00A518F6" w:rsidRPr="009A4C55" w:rsidRDefault="00A518F6" w:rsidP="00A518F6">
    <w:pPr>
      <w:tabs>
        <w:tab w:val="left" w:pos="7020"/>
      </w:tabs>
      <w:rPr>
        <w:bCs/>
        <w:color w:val="0021A5"/>
      </w:rPr>
    </w:pPr>
    <w:r w:rsidRPr="00A518F6">
      <w:rPr>
        <w:b/>
        <w:color w:val="0021A5"/>
      </w:rPr>
      <w:t xml:space="preserve">College of Design, Construction and Planning                                 </w:t>
    </w:r>
    <w:r w:rsidRPr="009A4C55">
      <w:rPr>
        <w:bCs/>
        <w:color w:val="0021A5"/>
      </w:rPr>
      <w:t>3000 Jonathan and Melanie Antevy Hall</w:t>
    </w:r>
  </w:p>
  <w:p w14:paraId="5C8DA750" w14:textId="6705B3A8" w:rsidR="00A518F6" w:rsidRPr="009A4C55" w:rsidRDefault="00A518F6" w:rsidP="00A518F6">
    <w:pPr>
      <w:tabs>
        <w:tab w:val="left" w:pos="7020"/>
      </w:tabs>
      <w:rPr>
        <w:bCs/>
        <w:color w:val="0021A5"/>
      </w:rPr>
    </w:pPr>
    <w:r w:rsidRPr="009A4C55">
      <w:rPr>
        <w:bCs/>
        <w:color w:val="0021A5"/>
      </w:rPr>
      <w:t xml:space="preserve">                                                                                                                     PO Box 115701</w:t>
    </w:r>
  </w:p>
  <w:p w14:paraId="41588A4B" w14:textId="4842B378" w:rsidR="00A518F6" w:rsidRPr="009A4C55" w:rsidRDefault="00A518F6" w:rsidP="00A518F6">
    <w:pPr>
      <w:tabs>
        <w:tab w:val="left" w:pos="7020"/>
      </w:tabs>
      <w:rPr>
        <w:bCs/>
        <w:color w:val="0021A5"/>
      </w:rPr>
    </w:pPr>
    <w:r w:rsidRPr="009A4C55">
      <w:rPr>
        <w:bCs/>
        <w:color w:val="0021A5"/>
      </w:rPr>
      <w:t xml:space="preserve">                                                                                                                     Gainesville, FL 32611-5701</w:t>
    </w:r>
  </w:p>
  <w:p w14:paraId="65B55619" w14:textId="41EBDBFC" w:rsidR="00D91EFF" w:rsidRPr="009A4C55" w:rsidRDefault="00A518F6" w:rsidP="00A518F6">
    <w:pPr>
      <w:tabs>
        <w:tab w:val="left" w:pos="7020"/>
      </w:tabs>
      <w:rPr>
        <w:bCs/>
        <w:color w:val="0021A5"/>
      </w:rPr>
    </w:pPr>
    <w:r w:rsidRPr="009A4C55">
      <w:rPr>
        <w:bCs/>
        <w:color w:val="0021A5"/>
      </w:rPr>
      <w:t xml:space="preserve">                                                                                                                      352-392-4836 </w:t>
    </w:r>
  </w:p>
  <w:p w14:paraId="39DF1BAF" w14:textId="77777777" w:rsidR="00641A2A" w:rsidRPr="00A518F6" w:rsidRDefault="00641A2A" w:rsidP="00A518F6">
    <w:pPr>
      <w:tabs>
        <w:tab w:val="left" w:pos="7020"/>
      </w:tabs>
      <w:rPr>
        <w:rStyle w:val="UnitHeading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F5"/>
    <w:rsid w:val="000020D4"/>
    <w:rsid w:val="000454F8"/>
    <w:rsid w:val="00051051"/>
    <w:rsid w:val="00137F5A"/>
    <w:rsid w:val="002E3B76"/>
    <w:rsid w:val="003510E6"/>
    <w:rsid w:val="0036734F"/>
    <w:rsid w:val="003B4830"/>
    <w:rsid w:val="003F504D"/>
    <w:rsid w:val="00423932"/>
    <w:rsid w:val="00450B7B"/>
    <w:rsid w:val="00455581"/>
    <w:rsid w:val="004C6222"/>
    <w:rsid w:val="00540258"/>
    <w:rsid w:val="005A4A3B"/>
    <w:rsid w:val="005C0F27"/>
    <w:rsid w:val="005D3AA7"/>
    <w:rsid w:val="005F7A4B"/>
    <w:rsid w:val="0061023E"/>
    <w:rsid w:val="0061437D"/>
    <w:rsid w:val="00641A2A"/>
    <w:rsid w:val="007438F1"/>
    <w:rsid w:val="007A4593"/>
    <w:rsid w:val="00804D39"/>
    <w:rsid w:val="008B76A2"/>
    <w:rsid w:val="008C16AF"/>
    <w:rsid w:val="008C1BCB"/>
    <w:rsid w:val="00905069"/>
    <w:rsid w:val="00952750"/>
    <w:rsid w:val="00963C02"/>
    <w:rsid w:val="00992ECC"/>
    <w:rsid w:val="009A4C55"/>
    <w:rsid w:val="009E7110"/>
    <w:rsid w:val="00A518F6"/>
    <w:rsid w:val="00A8365E"/>
    <w:rsid w:val="00AD38AD"/>
    <w:rsid w:val="00B42DD0"/>
    <w:rsid w:val="00BF74C8"/>
    <w:rsid w:val="00C17D6B"/>
    <w:rsid w:val="00C63764"/>
    <w:rsid w:val="00C70EE6"/>
    <w:rsid w:val="00CB7A0B"/>
    <w:rsid w:val="00CC18D7"/>
    <w:rsid w:val="00D91EFF"/>
    <w:rsid w:val="00E025F5"/>
    <w:rsid w:val="00E235CC"/>
    <w:rsid w:val="00ED1C90"/>
    <w:rsid w:val="00ED333D"/>
    <w:rsid w:val="00ED56EB"/>
    <w:rsid w:val="00F40CE7"/>
    <w:rsid w:val="00F86332"/>
    <w:rsid w:val="00F90644"/>
    <w:rsid w:val="00FA5F1A"/>
    <w:rsid w:val="00FE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F054E5"/>
  <w15:chartTrackingRefBased/>
  <w15:docId w15:val="{B53530C3-3CA5-4B79-8E84-B340891C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 Linotype" w:hAnsi="Palatino Linotype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olor w:val="0021A5"/>
      <w:sz w:val="14"/>
    </w:rPr>
  </w:style>
  <w:style w:type="paragraph" w:customStyle="1" w:styleId="ThemeLine">
    <w:name w:val="ThemeLine"/>
    <w:basedOn w:val="Footer"/>
    <w:pPr>
      <w:widowControl w:val="0"/>
      <w:autoSpaceDE w:val="0"/>
      <w:autoSpaceDN w:val="0"/>
      <w:adjustRightInd w:val="0"/>
      <w:spacing w:line="288" w:lineRule="auto"/>
      <w:textAlignment w:val="center"/>
    </w:pPr>
    <w:rPr>
      <w:i/>
      <w:sz w:val="24"/>
    </w:rPr>
  </w:style>
  <w:style w:type="character" w:customStyle="1" w:styleId="UnitHeading">
    <w:name w:val="Unit Heading"/>
    <w:rPr>
      <w:color w:val="0021A5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Helvetica" w:eastAsia="MS Gothic" w:hAnsi="Helvetica"/>
    </w:rPr>
  </w:style>
  <w:style w:type="character" w:styleId="Hyperlink">
    <w:name w:val="Hyperlink"/>
    <w:basedOn w:val="DefaultParagraphFont"/>
    <w:uiPriority w:val="99"/>
    <w:unhideWhenUsed/>
    <w:rsid w:val="000454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fawards@uf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awards@ufl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EANS\DCPForms_and_Policy\DCP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DCPletterhead</Template>
  <TotalTime>5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or Unit Name</vt:lpstr>
    </vt:vector>
  </TitlesOfParts>
  <Company>UF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or Unit Name</dc:title>
  <dc:subject/>
  <dc:creator>Silva,Keila M</dc:creator>
  <cp:keywords/>
  <dc:description/>
  <cp:lastModifiedBy>Silva,Keila M</cp:lastModifiedBy>
  <cp:revision>10</cp:revision>
  <cp:lastPrinted>2006-08-21T14:57:00Z</cp:lastPrinted>
  <dcterms:created xsi:type="dcterms:W3CDTF">2026-06-18T12:33:00Z</dcterms:created>
  <dcterms:modified xsi:type="dcterms:W3CDTF">2026-07-01T12:18:00Z</dcterms:modified>
</cp:coreProperties>
</file>